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D6DD3" w14:textId="77777777" w:rsidR="004003EC" w:rsidRDefault="004003EC">
      <w:pPr>
        <w:rPr>
          <w:lang w:val="en-US"/>
        </w:rPr>
      </w:pPr>
    </w:p>
    <w:p w14:paraId="0C9AF386" w14:textId="77777777" w:rsidR="004003EC" w:rsidRDefault="004003EC">
      <w:pPr>
        <w:rPr>
          <w:lang w:val="en-US"/>
        </w:rPr>
      </w:pPr>
    </w:p>
    <w:p w14:paraId="2F7D142E" w14:textId="77777777" w:rsidR="004003EC" w:rsidRDefault="004003EC">
      <w:pPr>
        <w:rPr>
          <w:lang w:val="en-US"/>
        </w:rPr>
      </w:pPr>
    </w:p>
    <w:p w14:paraId="6C7BF188" w14:textId="77777777" w:rsidR="004003EC" w:rsidRDefault="004003EC">
      <w:pPr>
        <w:rPr>
          <w:lang w:val="en-US"/>
        </w:rPr>
      </w:pPr>
    </w:p>
    <w:p w14:paraId="69EDCE46" w14:textId="77777777" w:rsidR="004003EC" w:rsidRDefault="004003EC">
      <w:pPr>
        <w:rPr>
          <w:lang w:val="en-US"/>
        </w:rPr>
      </w:pPr>
    </w:p>
    <w:p w14:paraId="630F502F" w14:textId="77777777" w:rsidR="009D6E93" w:rsidRDefault="009D6E93">
      <w:pPr>
        <w:rPr>
          <w:lang w:val="en-US"/>
        </w:rPr>
      </w:pPr>
    </w:p>
    <w:p w14:paraId="5D840579" w14:textId="77777777" w:rsidR="009D6E93" w:rsidRDefault="009D6E93">
      <w:pPr>
        <w:rPr>
          <w:lang w:val="en-US"/>
        </w:rPr>
      </w:pPr>
    </w:p>
    <w:p w14:paraId="2CD2CA1A" w14:textId="77777777" w:rsidR="009D6E93" w:rsidRDefault="009D6E93">
      <w:pPr>
        <w:rPr>
          <w:lang w:val="en-US"/>
        </w:rPr>
      </w:pPr>
    </w:p>
    <w:p w14:paraId="2DA00470" w14:textId="77777777" w:rsidR="001648B8" w:rsidRDefault="001648B8">
      <w:pPr>
        <w:rPr>
          <w:lang w:val="en-US"/>
        </w:rPr>
      </w:pPr>
    </w:p>
    <w:p w14:paraId="6ED710FB" w14:textId="77777777" w:rsidR="001648B8" w:rsidRPr="00F578F2" w:rsidRDefault="001648B8">
      <w:pPr>
        <w:rPr>
          <w:rFonts w:asciiTheme="majorHAnsi" w:hAnsiTheme="majorHAnsi" w:cstheme="majorHAnsi"/>
          <w:lang w:val="en-US"/>
        </w:rPr>
      </w:pPr>
    </w:p>
    <w:p w14:paraId="4BB35449" w14:textId="77777777" w:rsidR="001C6880" w:rsidRPr="00F578F2" w:rsidRDefault="001C6880">
      <w:pPr>
        <w:rPr>
          <w:rFonts w:asciiTheme="majorHAnsi" w:hAnsiTheme="majorHAnsi" w:cstheme="majorHAnsi"/>
          <w:lang w:val="en-US"/>
        </w:rPr>
      </w:pPr>
    </w:p>
    <w:p w14:paraId="39B54BF6" w14:textId="4A1508B5" w:rsidR="001C6880" w:rsidRDefault="00267D52">
      <w:pPr>
        <w:rPr>
          <w:rFonts w:asciiTheme="majorHAnsi" w:hAnsiTheme="majorHAnsi" w:cstheme="majorHAnsi"/>
          <w:lang w:val="en-US"/>
        </w:rPr>
      </w:pPr>
      <w:r w:rsidRPr="00267D52">
        <w:rPr>
          <w:rFonts w:asciiTheme="majorHAnsi" w:hAnsiTheme="majorHAnsi" w:cstheme="majorHAnsi"/>
          <w:sz w:val="44"/>
          <w:szCs w:val="44"/>
          <w:lang w:val="en-US"/>
        </w:rPr>
        <w:t>School Hirers Checklist</w:t>
      </w:r>
    </w:p>
    <w:p w14:paraId="23FBE065" w14:textId="77777777" w:rsidR="00267D52" w:rsidRDefault="00267D52">
      <w:pPr>
        <w:rPr>
          <w:rFonts w:asciiTheme="majorHAnsi" w:hAnsiTheme="majorHAnsi" w:cstheme="majorHAnsi"/>
          <w:lang w:val="en-US"/>
        </w:rPr>
      </w:pPr>
    </w:p>
    <w:p w14:paraId="070488D5" w14:textId="5401FB77" w:rsidR="00267D52" w:rsidRDefault="00267D52">
      <w:pPr>
        <w:rPr>
          <w:rFonts w:asciiTheme="majorHAnsi" w:hAnsiTheme="majorHAnsi" w:cstheme="maj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709"/>
        <w:gridCol w:w="646"/>
      </w:tblGrid>
      <w:tr w:rsidR="00267D52" w14:paraId="5DBDC546" w14:textId="77777777" w:rsidTr="00267D52">
        <w:tc>
          <w:tcPr>
            <w:tcW w:w="6941" w:type="dxa"/>
          </w:tcPr>
          <w:p w14:paraId="0BBCB9D2" w14:textId="06ECF06B" w:rsidR="00267D52" w:rsidRPr="00810998" w:rsidRDefault="00267D52" w:rsidP="00267D52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810998">
              <w:rPr>
                <w:rFonts w:asciiTheme="majorHAnsi" w:hAnsiTheme="majorHAnsi" w:cstheme="majorHAnsi"/>
                <w:b/>
                <w:bCs/>
                <w:lang w:val="en-US"/>
              </w:rPr>
              <w:t>Requirements</w:t>
            </w:r>
          </w:p>
        </w:tc>
        <w:tc>
          <w:tcPr>
            <w:tcW w:w="709" w:type="dxa"/>
          </w:tcPr>
          <w:p w14:paraId="62315573" w14:textId="2D8102BC" w:rsidR="00267D52" w:rsidRPr="00810998" w:rsidRDefault="00267D52" w:rsidP="00267D52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810998">
              <w:rPr>
                <w:rFonts w:asciiTheme="majorHAnsi" w:hAnsiTheme="majorHAnsi" w:cstheme="majorHAnsi"/>
                <w:b/>
                <w:bCs/>
                <w:lang w:val="en-US"/>
              </w:rPr>
              <w:t>Yes</w:t>
            </w:r>
          </w:p>
        </w:tc>
        <w:tc>
          <w:tcPr>
            <w:tcW w:w="646" w:type="dxa"/>
          </w:tcPr>
          <w:p w14:paraId="19A80468" w14:textId="04A50748" w:rsidR="00267D52" w:rsidRPr="00810998" w:rsidRDefault="00267D52" w:rsidP="00267D52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810998">
              <w:rPr>
                <w:rFonts w:asciiTheme="majorHAnsi" w:hAnsiTheme="majorHAnsi" w:cstheme="majorHAnsi"/>
                <w:b/>
                <w:bCs/>
                <w:lang w:val="en-US"/>
              </w:rPr>
              <w:t>No</w:t>
            </w:r>
          </w:p>
        </w:tc>
      </w:tr>
      <w:tr w:rsidR="00267D52" w14:paraId="3DDB6410" w14:textId="77777777" w:rsidTr="00267D52">
        <w:tc>
          <w:tcPr>
            <w:tcW w:w="6941" w:type="dxa"/>
          </w:tcPr>
          <w:p w14:paraId="5445F0CF" w14:textId="09C7491F" w:rsidR="00267D52" w:rsidRDefault="00267D52" w:rsidP="00267D52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Signed Hire agreement provided</w:t>
            </w:r>
          </w:p>
        </w:tc>
        <w:tc>
          <w:tcPr>
            <w:tcW w:w="709" w:type="dxa"/>
          </w:tcPr>
          <w:p w14:paraId="1A3421FF" w14:textId="77777777" w:rsidR="00267D52" w:rsidRDefault="00267D52" w:rsidP="00267D52">
            <w:pPr>
              <w:rPr>
                <w:rFonts w:asciiTheme="majorHAnsi" w:hAnsiTheme="majorHAnsi" w:cstheme="majorHAnsi"/>
                <w:lang w:val="en-US"/>
              </w:rPr>
            </w:pPr>
          </w:p>
        </w:tc>
        <w:tc>
          <w:tcPr>
            <w:tcW w:w="646" w:type="dxa"/>
          </w:tcPr>
          <w:p w14:paraId="5D090395" w14:textId="77777777" w:rsidR="00267D52" w:rsidRDefault="00267D52" w:rsidP="00267D52">
            <w:pPr>
              <w:rPr>
                <w:rFonts w:asciiTheme="majorHAnsi" w:hAnsiTheme="majorHAnsi" w:cstheme="majorHAnsi"/>
                <w:lang w:val="en-US"/>
              </w:rPr>
            </w:pPr>
          </w:p>
        </w:tc>
      </w:tr>
      <w:tr w:rsidR="00267D52" w14:paraId="72D4874C" w14:textId="77777777" w:rsidTr="00267D52">
        <w:tc>
          <w:tcPr>
            <w:tcW w:w="6941" w:type="dxa"/>
          </w:tcPr>
          <w:p w14:paraId="249A9A19" w14:textId="0DA91C12" w:rsidR="00267D52" w:rsidRDefault="00267D52" w:rsidP="00267D52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Working With Children Checks provided</w:t>
            </w:r>
          </w:p>
        </w:tc>
        <w:tc>
          <w:tcPr>
            <w:tcW w:w="709" w:type="dxa"/>
          </w:tcPr>
          <w:p w14:paraId="5A167437" w14:textId="77777777" w:rsidR="00267D52" w:rsidRDefault="00267D52" w:rsidP="00267D52">
            <w:pPr>
              <w:rPr>
                <w:rFonts w:asciiTheme="majorHAnsi" w:hAnsiTheme="majorHAnsi" w:cstheme="majorHAnsi"/>
                <w:lang w:val="en-US"/>
              </w:rPr>
            </w:pPr>
          </w:p>
        </w:tc>
        <w:tc>
          <w:tcPr>
            <w:tcW w:w="646" w:type="dxa"/>
          </w:tcPr>
          <w:p w14:paraId="2A755898" w14:textId="77777777" w:rsidR="00267D52" w:rsidRDefault="00267D52" w:rsidP="00267D52">
            <w:pPr>
              <w:rPr>
                <w:rFonts w:asciiTheme="majorHAnsi" w:hAnsiTheme="majorHAnsi" w:cstheme="majorHAnsi"/>
                <w:lang w:val="en-US"/>
              </w:rPr>
            </w:pPr>
          </w:p>
        </w:tc>
      </w:tr>
      <w:tr w:rsidR="00267D52" w14:paraId="46395462" w14:textId="77777777" w:rsidTr="00267D52">
        <w:tc>
          <w:tcPr>
            <w:tcW w:w="6941" w:type="dxa"/>
          </w:tcPr>
          <w:p w14:paraId="5E5764C5" w14:textId="30A32661" w:rsidR="00267D52" w:rsidRDefault="00267D52" w:rsidP="00267D52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Covid Vaccination Documentation provided</w:t>
            </w:r>
          </w:p>
        </w:tc>
        <w:tc>
          <w:tcPr>
            <w:tcW w:w="709" w:type="dxa"/>
          </w:tcPr>
          <w:p w14:paraId="59C1C4A3" w14:textId="77777777" w:rsidR="00267D52" w:rsidRDefault="00267D52" w:rsidP="00267D52">
            <w:pPr>
              <w:rPr>
                <w:rFonts w:asciiTheme="majorHAnsi" w:hAnsiTheme="majorHAnsi" w:cstheme="majorHAnsi"/>
                <w:lang w:val="en-US"/>
              </w:rPr>
            </w:pPr>
          </w:p>
        </w:tc>
        <w:tc>
          <w:tcPr>
            <w:tcW w:w="646" w:type="dxa"/>
          </w:tcPr>
          <w:p w14:paraId="79A190B4" w14:textId="77777777" w:rsidR="00267D52" w:rsidRDefault="00267D52" w:rsidP="00267D52">
            <w:pPr>
              <w:rPr>
                <w:rFonts w:asciiTheme="majorHAnsi" w:hAnsiTheme="majorHAnsi" w:cstheme="majorHAnsi"/>
                <w:lang w:val="en-US"/>
              </w:rPr>
            </w:pPr>
          </w:p>
        </w:tc>
      </w:tr>
      <w:tr w:rsidR="00267D52" w14:paraId="7E7B0120" w14:textId="77777777" w:rsidTr="00267D52">
        <w:tc>
          <w:tcPr>
            <w:tcW w:w="6941" w:type="dxa"/>
          </w:tcPr>
          <w:p w14:paraId="20670B58" w14:textId="7238A5CA" w:rsidR="00267D52" w:rsidRDefault="00267D52" w:rsidP="00267D52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Covid safe plan provided</w:t>
            </w:r>
          </w:p>
        </w:tc>
        <w:tc>
          <w:tcPr>
            <w:tcW w:w="709" w:type="dxa"/>
          </w:tcPr>
          <w:p w14:paraId="2C2AFD58" w14:textId="77777777" w:rsidR="00267D52" w:rsidRDefault="00267D52" w:rsidP="00267D52">
            <w:pPr>
              <w:rPr>
                <w:rFonts w:asciiTheme="majorHAnsi" w:hAnsiTheme="majorHAnsi" w:cstheme="majorHAnsi"/>
                <w:lang w:val="en-US"/>
              </w:rPr>
            </w:pPr>
          </w:p>
        </w:tc>
        <w:tc>
          <w:tcPr>
            <w:tcW w:w="646" w:type="dxa"/>
          </w:tcPr>
          <w:p w14:paraId="0845F2A9" w14:textId="77777777" w:rsidR="00267D52" w:rsidRDefault="00267D52" w:rsidP="00267D52">
            <w:pPr>
              <w:rPr>
                <w:rFonts w:asciiTheme="majorHAnsi" w:hAnsiTheme="majorHAnsi" w:cstheme="majorHAnsi"/>
                <w:lang w:val="en-US"/>
              </w:rPr>
            </w:pPr>
          </w:p>
        </w:tc>
      </w:tr>
      <w:tr w:rsidR="00267D52" w14:paraId="5999A6DE" w14:textId="77777777" w:rsidTr="00267D52">
        <w:tc>
          <w:tcPr>
            <w:tcW w:w="6941" w:type="dxa"/>
          </w:tcPr>
          <w:p w14:paraId="4FE7309F" w14:textId="4369E7F4" w:rsidR="00267D52" w:rsidRDefault="00267D52" w:rsidP="00267D52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Evacuation/emergency plan provided</w:t>
            </w:r>
          </w:p>
        </w:tc>
        <w:tc>
          <w:tcPr>
            <w:tcW w:w="709" w:type="dxa"/>
          </w:tcPr>
          <w:p w14:paraId="7341114F" w14:textId="77777777" w:rsidR="00267D52" w:rsidRDefault="00267D52" w:rsidP="00267D52">
            <w:pPr>
              <w:rPr>
                <w:rFonts w:asciiTheme="majorHAnsi" w:hAnsiTheme="majorHAnsi" w:cstheme="majorHAnsi"/>
                <w:lang w:val="en-US"/>
              </w:rPr>
            </w:pPr>
          </w:p>
        </w:tc>
        <w:tc>
          <w:tcPr>
            <w:tcW w:w="646" w:type="dxa"/>
          </w:tcPr>
          <w:p w14:paraId="224203D4" w14:textId="77777777" w:rsidR="00267D52" w:rsidRDefault="00267D52" w:rsidP="00267D52">
            <w:pPr>
              <w:rPr>
                <w:rFonts w:asciiTheme="majorHAnsi" w:hAnsiTheme="majorHAnsi" w:cstheme="majorHAnsi"/>
                <w:lang w:val="en-US"/>
              </w:rPr>
            </w:pPr>
          </w:p>
        </w:tc>
      </w:tr>
      <w:tr w:rsidR="00267D52" w14:paraId="223781A4" w14:textId="77777777" w:rsidTr="00267D52">
        <w:tc>
          <w:tcPr>
            <w:tcW w:w="6941" w:type="dxa"/>
          </w:tcPr>
          <w:p w14:paraId="76A37E18" w14:textId="77777777" w:rsidR="00267D52" w:rsidRDefault="00267D52" w:rsidP="00267D52">
            <w:pPr>
              <w:rPr>
                <w:rFonts w:asciiTheme="majorHAnsi" w:hAnsiTheme="majorHAnsi" w:cstheme="majorHAnsi"/>
                <w:lang w:val="en-US"/>
              </w:rPr>
            </w:pPr>
          </w:p>
        </w:tc>
        <w:tc>
          <w:tcPr>
            <w:tcW w:w="709" w:type="dxa"/>
          </w:tcPr>
          <w:p w14:paraId="79294AB0" w14:textId="77777777" w:rsidR="00267D52" w:rsidRDefault="00267D52" w:rsidP="00267D52">
            <w:pPr>
              <w:rPr>
                <w:rFonts w:asciiTheme="majorHAnsi" w:hAnsiTheme="majorHAnsi" w:cstheme="majorHAnsi"/>
                <w:lang w:val="en-US"/>
              </w:rPr>
            </w:pPr>
          </w:p>
        </w:tc>
        <w:tc>
          <w:tcPr>
            <w:tcW w:w="646" w:type="dxa"/>
          </w:tcPr>
          <w:p w14:paraId="40233866" w14:textId="77777777" w:rsidR="00267D52" w:rsidRDefault="00267D52" w:rsidP="00267D52">
            <w:pPr>
              <w:rPr>
                <w:rFonts w:asciiTheme="majorHAnsi" w:hAnsiTheme="majorHAnsi" w:cstheme="majorHAnsi"/>
                <w:lang w:val="en-US"/>
              </w:rPr>
            </w:pPr>
          </w:p>
        </w:tc>
      </w:tr>
    </w:tbl>
    <w:p w14:paraId="6B18E4E3" w14:textId="77777777" w:rsidR="00267D52" w:rsidRPr="00267D52" w:rsidRDefault="00267D52" w:rsidP="00267D52">
      <w:pPr>
        <w:rPr>
          <w:rFonts w:asciiTheme="majorHAnsi" w:hAnsiTheme="majorHAnsi" w:cstheme="majorHAnsi"/>
          <w:lang w:val="en-US"/>
        </w:rPr>
      </w:pPr>
    </w:p>
    <w:p w14:paraId="7B2FF53B" w14:textId="77777777" w:rsidR="001C6880" w:rsidRPr="00F578F2" w:rsidRDefault="001C6880">
      <w:pPr>
        <w:rPr>
          <w:rFonts w:asciiTheme="majorHAnsi" w:hAnsiTheme="majorHAnsi" w:cstheme="majorHAnsi"/>
          <w:lang w:val="en-US"/>
        </w:rPr>
      </w:pPr>
    </w:p>
    <w:p w14:paraId="79DFC29B" w14:textId="77777777" w:rsidR="001C6880" w:rsidRPr="00F578F2" w:rsidRDefault="001C6880">
      <w:pPr>
        <w:rPr>
          <w:rFonts w:asciiTheme="majorHAnsi" w:hAnsiTheme="majorHAnsi" w:cstheme="majorHAnsi"/>
          <w:lang w:val="en-US"/>
        </w:rPr>
      </w:pPr>
    </w:p>
    <w:p w14:paraId="18399CFC" w14:textId="0A2AFAE4" w:rsidR="001648B8" w:rsidRDefault="00267D52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Date ___/_____/______</w:t>
      </w:r>
    </w:p>
    <w:p w14:paraId="2DE7A7FD" w14:textId="77777777" w:rsidR="00267D52" w:rsidRDefault="00267D52">
      <w:pPr>
        <w:rPr>
          <w:rFonts w:asciiTheme="majorHAnsi" w:hAnsiTheme="majorHAnsi" w:cstheme="majorHAnsi"/>
          <w:lang w:val="en-US"/>
        </w:rPr>
      </w:pPr>
    </w:p>
    <w:p w14:paraId="0A4BD7EB" w14:textId="1AA70C71" w:rsidR="00267D52" w:rsidRDefault="00267D52">
      <w:pPr>
        <w:rPr>
          <w:rFonts w:asciiTheme="majorHAnsi" w:hAnsiTheme="majorHAnsi" w:cstheme="majorHAnsi"/>
          <w:lang w:val="en-US"/>
        </w:rPr>
      </w:pPr>
    </w:p>
    <w:p w14:paraId="15951C20" w14:textId="03951A9F" w:rsidR="00267D52" w:rsidRPr="00F578F2" w:rsidRDefault="00267D52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Staff Signature ________________</w:t>
      </w:r>
    </w:p>
    <w:p w14:paraId="75483FF1" w14:textId="77777777" w:rsidR="001648B8" w:rsidRPr="00F578F2" w:rsidRDefault="001648B8">
      <w:pPr>
        <w:rPr>
          <w:rFonts w:asciiTheme="majorHAnsi" w:hAnsiTheme="majorHAnsi" w:cstheme="majorHAnsi"/>
          <w:lang w:val="en-US"/>
        </w:rPr>
      </w:pPr>
    </w:p>
    <w:p w14:paraId="112E12DA" w14:textId="10DC57F7" w:rsidR="00F578F2" w:rsidRPr="00F578F2" w:rsidRDefault="00F578F2">
      <w:pPr>
        <w:rPr>
          <w:rFonts w:asciiTheme="majorHAnsi" w:hAnsiTheme="majorHAnsi" w:cstheme="majorHAnsi"/>
          <w:lang w:val="en-US"/>
        </w:rPr>
      </w:pPr>
    </w:p>
    <w:sectPr w:rsidR="00F578F2" w:rsidRPr="00F578F2" w:rsidSect="004003EC">
      <w:headerReference w:type="first" r:id="rId7"/>
      <w:pgSz w:w="11900" w:h="16840"/>
      <w:pgMar w:top="1440" w:right="1797" w:bottom="1440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9D95A" w14:textId="77777777" w:rsidR="00396D04" w:rsidRDefault="00396D04" w:rsidP="00952CF6">
      <w:r>
        <w:separator/>
      </w:r>
    </w:p>
  </w:endnote>
  <w:endnote w:type="continuationSeparator" w:id="0">
    <w:p w14:paraId="67D8DB4D" w14:textId="77777777" w:rsidR="00396D04" w:rsidRDefault="00396D04" w:rsidP="00952C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89588" w14:textId="77777777" w:rsidR="00396D04" w:rsidRDefault="00396D04" w:rsidP="00952CF6">
      <w:r>
        <w:separator/>
      </w:r>
    </w:p>
  </w:footnote>
  <w:footnote w:type="continuationSeparator" w:id="0">
    <w:p w14:paraId="4C8F9478" w14:textId="77777777" w:rsidR="00396D04" w:rsidRDefault="00396D04" w:rsidP="00952C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453A9" w14:textId="77777777" w:rsidR="004003EC" w:rsidRDefault="009D6E93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5929C3A" wp14:editId="34800A1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675" cy="10691495"/>
          <wp:effectExtent l="0" t="0" r="9525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stall L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1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2055AD"/>
    <w:multiLevelType w:val="hybridMultilevel"/>
    <w:tmpl w:val="10B0A81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D52"/>
    <w:rsid w:val="001648B8"/>
    <w:rsid w:val="001C6880"/>
    <w:rsid w:val="00267D52"/>
    <w:rsid w:val="00396D04"/>
    <w:rsid w:val="004003EC"/>
    <w:rsid w:val="004868DD"/>
    <w:rsid w:val="004F1356"/>
    <w:rsid w:val="005D4003"/>
    <w:rsid w:val="00797181"/>
    <w:rsid w:val="00810998"/>
    <w:rsid w:val="00952CF6"/>
    <w:rsid w:val="00964744"/>
    <w:rsid w:val="009D6E93"/>
    <w:rsid w:val="00A24C79"/>
    <w:rsid w:val="00A47495"/>
    <w:rsid w:val="00E91B76"/>
    <w:rsid w:val="00EA12DD"/>
    <w:rsid w:val="00F52511"/>
    <w:rsid w:val="00F57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6D7CC7F"/>
  <w14:defaultImageDpi w14:val="300"/>
  <w15:docId w15:val="{64ED66C4-2D6B-5A4D-9507-E7775CD68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2CF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2CF6"/>
  </w:style>
  <w:style w:type="paragraph" w:styleId="Footer">
    <w:name w:val="footer"/>
    <w:basedOn w:val="Normal"/>
    <w:link w:val="FooterChar"/>
    <w:uiPriority w:val="99"/>
    <w:unhideWhenUsed/>
    <w:rsid w:val="00952CF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2CF6"/>
  </w:style>
  <w:style w:type="paragraph" w:styleId="BalloonText">
    <w:name w:val="Balloon Text"/>
    <w:basedOn w:val="Normal"/>
    <w:link w:val="BalloonTextChar"/>
    <w:uiPriority w:val="99"/>
    <w:semiHidden/>
    <w:unhideWhenUsed/>
    <w:rsid w:val="009D6E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E9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67D52"/>
    <w:pPr>
      <w:ind w:left="720"/>
      <w:contextualSpacing/>
    </w:pPr>
  </w:style>
  <w:style w:type="table" w:styleId="TableGrid">
    <w:name w:val="Table Grid"/>
    <w:basedOn w:val="TableNormal"/>
    <w:uiPriority w:val="59"/>
    <w:rsid w:val="00267D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eterjeans/Library/Group%20Containers/UBF8T346G9.Office/User%20Content.localized/Templates.localized/Westall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Westall Letterhead.dotx</Template>
  <TotalTime>4</TotalTime>
  <Pages>1</Pages>
  <Words>46</Words>
  <Characters>263</Characters>
  <Application>Microsoft Office Word</Application>
  <DocSecurity>0</DocSecurity>
  <Lines>2</Lines>
  <Paragraphs>1</Paragraphs>
  <ScaleCrop>false</ScaleCrop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Jeans, Peter</dc:creator>
  <cp:keywords/>
  <dc:description/>
  <cp:lastModifiedBy>Peter Jeans</cp:lastModifiedBy>
  <cp:revision>2</cp:revision>
  <dcterms:created xsi:type="dcterms:W3CDTF">2021-11-21T23:52:00Z</dcterms:created>
  <dcterms:modified xsi:type="dcterms:W3CDTF">2021-11-21T23:56:00Z</dcterms:modified>
</cp:coreProperties>
</file>